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rPr>
              <w:rFonts w:hint="eastAsia"/>
            </w:rPr>
            <w:alias w:val="投稿タイトル"/>
            <w:id w:val="89512082"/>
            <w:placeholder>
              <w:docPart w:val="89512082"/>
            </w:placeholder>
            <w:dataBinding w:xpath="/ns0:BlogPostInfo/ns0:PostTitle" w:storeItemID="{5F329CAD-B019-4FA6-9FEF-74898909AD20}"/>
            <w:text/>
          </w:sdtPr>
          <w:sdtEndPr/>
          <w:sdtContent>
            <w:p w:rsidR="00603A45" w:rsidRDefault="00E73ABE">
              <w:pPr>
                <w:pStyle w:val="Publishwithline"/>
              </w:pPr>
              <w:r>
                <w:rPr>
                  <w:rFonts w:hint="eastAsia"/>
                </w:rPr>
                <w:t>新町北公園にて</w:t>
              </w:r>
            </w:p>
          </w:sdtContent>
        </w:sdt>
        <w:p w:rsidR="00603A45" w:rsidRDefault="00603A45">
          <w:pPr>
            <w:pStyle w:val="underline"/>
          </w:pPr>
        </w:p>
        <w:p w:rsidR="00603A45" w:rsidRDefault="00775603">
          <w:pPr>
            <w:pStyle w:val="PadderBetweenControlandBody"/>
          </w:pPr>
        </w:p>
      </w:sdtContent>
    </w:sdt>
    <w:p w:rsidR="002913A3" w:rsidRDefault="001A6378" w:rsidP="002913A3"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1F2CDDA8" wp14:editId="17402AB5">
            <wp:extent cx="4733925" cy="3277333"/>
            <wp:effectExtent l="0" t="0" r="0" b="0"/>
            <wp:docPr id="3" name="図 3" descr="C:\Users\funahashi\Desktop\2019年秋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ahashi\Desktop\2019年秋猫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52" cy="32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D0B79">
        <w:rPr>
          <w:rFonts w:hint="eastAsia"/>
        </w:rPr>
        <w:t>みなさんこんにちは</w:t>
      </w:r>
      <w:r w:rsidR="000D0B79">
        <w:rPr>
          <w:rFonts w:hint="eastAsia"/>
        </w:rPr>
        <w:t>(^^)/</w:t>
      </w:r>
      <w:r w:rsidR="000D0B79">
        <w:br/>
      </w:r>
      <w:r w:rsidR="005F7087">
        <w:rPr>
          <w:rFonts w:hint="eastAsia"/>
        </w:rPr>
        <w:t>先週末から雨が続き</w:t>
      </w:r>
      <w:r w:rsidR="005F7087">
        <w:br/>
      </w:r>
      <w:r w:rsidR="005F7087">
        <w:rPr>
          <w:rFonts w:hint="eastAsia"/>
        </w:rPr>
        <w:t>過ごしやすい気温になり</w:t>
      </w:r>
      <w:r w:rsidR="005F7087">
        <w:br/>
      </w:r>
      <w:r w:rsidR="005F7087">
        <w:rPr>
          <w:rFonts w:hint="eastAsia"/>
        </w:rPr>
        <w:t>一気に</w:t>
      </w:r>
      <w:r w:rsidR="000D0B79">
        <w:rPr>
          <w:rFonts w:hint="eastAsia"/>
        </w:rPr>
        <w:t>秋らしくなってきました。</w:t>
      </w:r>
      <w:r w:rsidR="00280FBB">
        <w:br/>
      </w:r>
      <w:r w:rsidR="00280FBB">
        <w:rPr>
          <w:rFonts w:hint="eastAsia"/>
        </w:rPr>
        <w:t>我が家ではやっとエアコンを使うことが</w:t>
      </w:r>
      <w:r w:rsidR="00280FBB">
        <w:br/>
      </w:r>
      <w:r w:rsidR="00280FBB">
        <w:rPr>
          <w:rFonts w:hint="eastAsia"/>
        </w:rPr>
        <w:t>なくなりました</w:t>
      </w:r>
      <w:r w:rsidR="00280FBB">
        <w:rPr>
          <w:rFonts w:hint="eastAsia"/>
        </w:rPr>
        <w:t>^^;</w:t>
      </w:r>
      <w:r w:rsidR="00280FBB">
        <w:br/>
      </w:r>
      <w:r>
        <w:br/>
      </w:r>
      <w:r>
        <w:rPr>
          <w:rFonts w:hint="eastAsia"/>
        </w:rPr>
        <w:t>週末の雨も続いているからなのか</w:t>
      </w:r>
      <w:r>
        <w:br/>
      </w:r>
      <w:r>
        <w:rPr>
          <w:rFonts w:hint="eastAsia"/>
        </w:rPr>
        <w:t>一気に秋の気配を感じます</w:t>
      </w:r>
      <w:r>
        <w:rPr>
          <w:rFonts w:hint="eastAsia"/>
        </w:rPr>
        <w:t>(^o^)</w:t>
      </w:r>
      <w:r>
        <w:rPr>
          <w:rFonts w:hint="eastAsia"/>
        </w:rPr>
        <w:t>丿</w:t>
      </w:r>
      <w:r w:rsidR="00722624">
        <w:br/>
      </w:r>
      <w:r w:rsidR="00722624" w:rsidRPr="009B41BA">
        <w:rPr>
          <w:rFonts w:hint="eastAsia"/>
        </w:rPr>
        <w:t>気温が</w:t>
      </w:r>
      <w:r w:rsidR="00722624" w:rsidRPr="009B41BA">
        <w:rPr>
          <w:rFonts w:hint="eastAsia"/>
        </w:rPr>
        <w:t>25</w:t>
      </w:r>
      <w:r w:rsidR="009359A0">
        <w:rPr>
          <w:rFonts w:hint="eastAsia"/>
        </w:rPr>
        <w:t>℃を下回り日が暮れると</w:t>
      </w:r>
      <w:r w:rsidR="00722624">
        <w:br/>
      </w:r>
      <w:r w:rsidR="00722624">
        <w:rPr>
          <w:rFonts w:hint="eastAsia"/>
        </w:rPr>
        <w:t>風や日差し次第で体感が大きく変わるので</w:t>
      </w:r>
      <w:r w:rsidR="00722624">
        <w:br/>
      </w:r>
      <w:r w:rsidR="00722624" w:rsidRPr="009B41BA">
        <w:rPr>
          <w:rFonts w:hint="eastAsia"/>
        </w:rPr>
        <w:t>服装に迷う時期。</w:t>
      </w:r>
      <w:r w:rsidR="00722624">
        <w:br/>
      </w:r>
      <w:r w:rsidR="009359A0">
        <w:rPr>
          <w:rFonts w:hint="eastAsia"/>
        </w:rPr>
        <w:t>いよいよ</w:t>
      </w:r>
      <w:r w:rsidR="009359A0" w:rsidRPr="00674FEB">
        <w:rPr>
          <w:rFonts w:hint="eastAsia"/>
        </w:rPr>
        <w:t>長袖の準備をし</w:t>
      </w:r>
      <w:r w:rsidR="009359A0">
        <w:br/>
      </w:r>
      <w:r w:rsidR="009359A0" w:rsidRPr="00674FEB">
        <w:rPr>
          <w:rFonts w:hint="eastAsia"/>
        </w:rPr>
        <w:t>始めた方がよさそうですね。</w:t>
      </w:r>
      <w:r w:rsidR="009359A0">
        <w:br/>
      </w:r>
      <w:r w:rsidR="009359A0">
        <w:br/>
      </w:r>
      <w:r>
        <w:rPr>
          <w:rFonts w:hint="eastAsia"/>
        </w:rPr>
        <w:t>秋</w:t>
      </w:r>
      <w:r w:rsidR="00DC7F53">
        <w:rPr>
          <w:rFonts w:hint="eastAsia"/>
        </w:rPr>
        <w:t>の風物詩</w:t>
      </w:r>
      <w:r>
        <w:rPr>
          <w:rFonts w:hint="eastAsia"/>
        </w:rPr>
        <w:t>といえば</w:t>
      </w:r>
      <w:r w:rsidR="00DC7F53" w:rsidRPr="00DC7F53">
        <w:rPr>
          <w:rFonts w:hint="eastAsia"/>
        </w:rPr>
        <w:t>秋桜と書いて</w:t>
      </w:r>
      <w:r w:rsidR="009359A0">
        <w:br/>
      </w:r>
      <w:r w:rsidR="00DC7F53">
        <w:rPr>
          <w:rFonts w:hint="eastAsia"/>
        </w:rPr>
        <w:t>「</w:t>
      </w:r>
      <w:r>
        <w:rPr>
          <w:rFonts w:hint="eastAsia"/>
        </w:rPr>
        <w:t>コスモス</w:t>
      </w:r>
      <w:r w:rsidR="00DC7F53">
        <w:rPr>
          <w:rFonts w:hint="eastAsia"/>
        </w:rPr>
        <w:t>」</w:t>
      </w:r>
      <w:r>
        <w:rPr>
          <w:rFonts w:hint="eastAsia"/>
        </w:rPr>
        <w:t>ですね。</w:t>
      </w:r>
      <w:r w:rsidR="00DC7F53">
        <w:br/>
      </w:r>
      <w:r w:rsidR="00DC7F53">
        <w:rPr>
          <w:rFonts w:hint="eastAsia"/>
        </w:rPr>
        <w:t>秋の季語にもなっています。</w:t>
      </w:r>
      <w:r>
        <w:br/>
      </w:r>
      <w:r w:rsidR="00DC7F53" w:rsidRPr="00DC7F53">
        <w:rPr>
          <w:rFonts w:hint="eastAsia"/>
        </w:rPr>
        <w:t>最近では夏に咲く品種も出てきたので</w:t>
      </w:r>
      <w:r w:rsidR="00DC7F53">
        <w:br/>
      </w:r>
      <w:r w:rsidR="00DC7F53" w:rsidRPr="00DC7F53">
        <w:rPr>
          <w:rFonts w:hint="eastAsia"/>
        </w:rPr>
        <w:t>秋よりも夏のイメージを持っている方も</w:t>
      </w:r>
      <w:r w:rsidR="00DC7F53">
        <w:br/>
      </w:r>
      <w:r w:rsidR="00DC7F53" w:rsidRPr="00DC7F53">
        <w:rPr>
          <w:rFonts w:hint="eastAsia"/>
        </w:rPr>
        <w:t>多いかもしれませんね。</w:t>
      </w:r>
      <w:r w:rsidR="00DC7F53">
        <w:br/>
      </w:r>
      <w:r w:rsidR="00DC7F53">
        <w:rPr>
          <w:rFonts w:hint="eastAsia"/>
        </w:rPr>
        <w:t>キク科・コスモス属に分類される一年草</w:t>
      </w:r>
      <w:r w:rsidR="00DC7F53" w:rsidRPr="00DC7F53">
        <w:rPr>
          <w:rFonts w:hint="eastAsia"/>
        </w:rPr>
        <w:t>で</w:t>
      </w:r>
      <w:r w:rsidR="00DC7F53">
        <w:br/>
      </w:r>
      <w:r w:rsidR="00DC7F53">
        <w:rPr>
          <w:rFonts w:hint="eastAsia"/>
        </w:rPr>
        <w:lastRenderedPageBreak/>
        <w:t>花色は様々！！！</w:t>
      </w:r>
      <w:r w:rsidR="00DC7F53">
        <w:br/>
      </w:r>
      <w:r w:rsidR="00DC7F53" w:rsidRPr="00DC7F53">
        <w:rPr>
          <w:rFonts w:hint="eastAsia"/>
        </w:rPr>
        <w:t>ピンク、白、赤が一般的に知られています</w:t>
      </w:r>
      <w:r w:rsidR="00DC7F53">
        <w:rPr>
          <w:rFonts w:hint="eastAsia"/>
        </w:rPr>
        <w:t>ね</w:t>
      </w:r>
      <w:r w:rsidR="00DC7F53" w:rsidRPr="00DC7F53">
        <w:rPr>
          <w:rFonts w:hint="eastAsia"/>
        </w:rPr>
        <w:t>。</w:t>
      </w:r>
      <w:r w:rsidR="00DC7F53">
        <w:br/>
      </w:r>
      <w:r w:rsidR="00DC7F53" w:rsidRPr="00DC7F53">
        <w:rPr>
          <w:rFonts w:hint="eastAsia"/>
        </w:rPr>
        <w:t>他にも黄色や赤茶色などの珍しい花色も</w:t>
      </w:r>
      <w:r w:rsidR="00DC7F53">
        <w:br/>
      </w:r>
      <w:r w:rsidR="00DC7F53">
        <w:rPr>
          <w:rFonts w:hint="eastAsia"/>
        </w:rPr>
        <w:t>品種改良によって生まれているそうですが</w:t>
      </w:r>
      <w:r w:rsidR="00DC7F53">
        <w:br/>
      </w:r>
      <w:r w:rsidR="00DC7F53">
        <w:rPr>
          <w:rFonts w:hint="eastAsia"/>
        </w:rPr>
        <w:t>私はまだ見たことはありません</w:t>
      </w:r>
      <w:r w:rsidR="00DC7F53">
        <w:rPr>
          <w:rFonts w:hint="eastAsia"/>
        </w:rPr>
        <w:t>^^;</w:t>
      </w:r>
      <w:r w:rsidR="00DC7F53">
        <w:br/>
      </w:r>
      <w:r w:rsidR="00DC7F53">
        <w:br/>
      </w:r>
      <w:r w:rsidR="009359A0" w:rsidRPr="009359A0">
        <w:rPr>
          <w:rFonts w:hint="eastAsia"/>
        </w:rPr>
        <w:t>開花時期は</w:t>
      </w:r>
      <w:r w:rsidR="009359A0" w:rsidRPr="009359A0">
        <w:rPr>
          <w:rFonts w:hint="eastAsia"/>
        </w:rPr>
        <w:t>6</w:t>
      </w:r>
      <w:r w:rsidR="009359A0" w:rsidRPr="009359A0">
        <w:rPr>
          <w:rFonts w:hint="eastAsia"/>
        </w:rPr>
        <w:t>～</w:t>
      </w:r>
      <w:r w:rsidR="009359A0" w:rsidRPr="009359A0">
        <w:rPr>
          <w:rFonts w:hint="eastAsia"/>
        </w:rPr>
        <w:t>11</w:t>
      </w:r>
      <w:r w:rsidR="00DC7F53">
        <w:rPr>
          <w:rFonts w:hint="eastAsia"/>
        </w:rPr>
        <w:t>月頃で</w:t>
      </w:r>
      <w:r w:rsidR="00DC7F53">
        <w:br/>
      </w:r>
      <w:r w:rsidR="00DC7F53" w:rsidRPr="00DC7F53">
        <w:rPr>
          <w:rFonts w:hint="eastAsia"/>
        </w:rPr>
        <w:t>メキシコが原産で、夏から秋に花を咲かせます。</w:t>
      </w:r>
      <w:r w:rsidR="009359A0">
        <w:br/>
      </w:r>
      <w:r w:rsidR="00DC7F53">
        <w:br/>
      </w:r>
      <w:r w:rsidR="00DC7F53">
        <w:rPr>
          <w:rFonts w:hint="eastAsia"/>
        </w:rPr>
        <w:t>ちなみに</w:t>
      </w:r>
      <w:r w:rsidR="00DC7F53">
        <w:br/>
      </w:r>
      <w:r w:rsidR="009359A0" w:rsidRPr="009359A0">
        <w:rPr>
          <w:rFonts w:hint="eastAsia"/>
        </w:rPr>
        <w:t>開花のタイミングには</w:t>
      </w:r>
      <w:r w:rsidR="009359A0" w:rsidRPr="009359A0">
        <w:rPr>
          <w:rFonts w:hint="eastAsia"/>
        </w:rPr>
        <w:t>3</w:t>
      </w:r>
      <w:r w:rsidR="009359A0">
        <w:rPr>
          <w:rFonts w:hint="eastAsia"/>
        </w:rPr>
        <w:t>種類あり</w:t>
      </w:r>
      <w:r w:rsidR="009359A0">
        <w:br/>
      </w:r>
      <w:r w:rsidR="009359A0" w:rsidRPr="009359A0">
        <w:rPr>
          <w:rFonts w:hint="eastAsia"/>
        </w:rPr>
        <w:t>1</w:t>
      </w:r>
      <w:r w:rsidR="009359A0" w:rsidRPr="009359A0">
        <w:rPr>
          <w:rFonts w:hint="eastAsia"/>
        </w:rPr>
        <w:t>つ目は</w:t>
      </w:r>
      <w:r w:rsidR="009359A0" w:rsidRPr="009359A0">
        <w:rPr>
          <w:rFonts w:hint="eastAsia"/>
        </w:rPr>
        <w:t>7</w:t>
      </w:r>
      <w:r w:rsidR="009359A0" w:rsidRPr="009359A0">
        <w:rPr>
          <w:rFonts w:hint="eastAsia"/>
        </w:rPr>
        <w:t>～</w:t>
      </w:r>
      <w:r w:rsidR="009359A0" w:rsidRPr="009359A0">
        <w:rPr>
          <w:rFonts w:hint="eastAsia"/>
        </w:rPr>
        <w:t>8</w:t>
      </w:r>
      <w:r w:rsidR="009359A0">
        <w:rPr>
          <w:rFonts w:hint="eastAsia"/>
        </w:rPr>
        <w:t>月頃に咲く「夏咲き」</w:t>
      </w:r>
      <w:r w:rsidR="009359A0">
        <w:br/>
      </w:r>
      <w:r w:rsidR="009359A0" w:rsidRPr="009359A0">
        <w:rPr>
          <w:rFonts w:hint="eastAsia"/>
        </w:rPr>
        <w:t>2</w:t>
      </w:r>
      <w:r w:rsidR="009359A0" w:rsidRPr="009359A0">
        <w:rPr>
          <w:rFonts w:hint="eastAsia"/>
        </w:rPr>
        <w:t>つ目が</w:t>
      </w:r>
      <w:r w:rsidR="009359A0" w:rsidRPr="009359A0">
        <w:rPr>
          <w:rFonts w:hint="eastAsia"/>
        </w:rPr>
        <w:t>10</w:t>
      </w:r>
      <w:r w:rsidR="009359A0" w:rsidRPr="009359A0">
        <w:rPr>
          <w:rFonts w:hint="eastAsia"/>
        </w:rPr>
        <w:t>～</w:t>
      </w:r>
      <w:r w:rsidR="009359A0" w:rsidRPr="009359A0">
        <w:rPr>
          <w:rFonts w:hint="eastAsia"/>
        </w:rPr>
        <w:t>11</w:t>
      </w:r>
      <w:r w:rsidR="009359A0">
        <w:rPr>
          <w:rFonts w:hint="eastAsia"/>
        </w:rPr>
        <w:t>月に咲く「秋咲き」</w:t>
      </w:r>
      <w:r w:rsidR="009359A0">
        <w:br/>
      </w:r>
      <w:r w:rsidR="009359A0" w:rsidRPr="009359A0">
        <w:rPr>
          <w:rFonts w:hint="eastAsia"/>
        </w:rPr>
        <w:t>3</w:t>
      </w:r>
      <w:r w:rsidR="009359A0" w:rsidRPr="009359A0">
        <w:rPr>
          <w:rFonts w:hint="eastAsia"/>
        </w:rPr>
        <w:t>つ目が夏咲きと秋咲きの間の</w:t>
      </w:r>
      <w:r w:rsidR="009359A0">
        <w:br/>
      </w:r>
      <w:r w:rsidR="009359A0" w:rsidRPr="009359A0">
        <w:rPr>
          <w:rFonts w:hint="eastAsia"/>
        </w:rPr>
        <w:t>9</w:t>
      </w:r>
      <w:r w:rsidR="00DC7F53">
        <w:rPr>
          <w:rFonts w:hint="eastAsia"/>
        </w:rPr>
        <w:t>月に開花させる「早咲き」があります</w:t>
      </w:r>
      <w:r w:rsidR="009359A0" w:rsidRPr="009359A0">
        <w:rPr>
          <w:rFonts w:hint="eastAsia"/>
        </w:rPr>
        <w:t>。</w:t>
      </w:r>
      <w:r w:rsidR="002913A3">
        <w:br/>
      </w:r>
      <w:r w:rsidR="002913A3">
        <w:br/>
      </w:r>
      <w:r w:rsidR="002913A3">
        <w:rPr>
          <w:rFonts w:hint="eastAsia"/>
        </w:rPr>
        <w:t>コスモスの名前は</w:t>
      </w:r>
      <w:r w:rsidR="002913A3">
        <w:br/>
      </w:r>
      <w:r w:rsidR="002913A3">
        <w:rPr>
          <w:rFonts w:hint="eastAsia"/>
        </w:rPr>
        <w:t>「</w:t>
      </w:r>
      <w:proofErr w:type="spellStart"/>
      <w:r w:rsidR="002913A3">
        <w:rPr>
          <w:rFonts w:hint="eastAsia"/>
        </w:rPr>
        <w:t>kosmos</w:t>
      </w:r>
      <w:proofErr w:type="spellEnd"/>
      <w:r w:rsidR="002913A3">
        <w:rPr>
          <w:rFonts w:hint="eastAsia"/>
        </w:rPr>
        <w:t>（美しい）」</w:t>
      </w:r>
      <w:r w:rsidR="002913A3">
        <w:br/>
      </w:r>
      <w:r w:rsidR="002913A3">
        <w:rPr>
          <w:rFonts w:hint="eastAsia"/>
        </w:rPr>
        <w:t>というギリシャ語に由来しています。</w:t>
      </w:r>
      <w:r w:rsidR="002913A3">
        <w:br/>
      </w:r>
      <w:r w:rsidR="002913A3">
        <w:rPr>
          <w:rFonts w:hint="eastAsia"/>
        </w:rPr>
        <w:t>花びらが整然と並ぶ</w:t>
      </w:r>
      <w:r w:rsidR="002913A3">
        <w:br/>
      </w:r>
      <w:r w:rsidR="002913A3">
        <w:rPr>
          <w:rFonts w:hint="eastAsia"/>
        </w:rPr>
        <w:t>美しい姿をたたえて名づけられたといわれています。</w:t>
      </w:r>
    </w:p>
    <w:p w:rsidR="008C3389" w:rsidRDefault="002913A3" w:rsidP="002913A3">
      <w:r>
        <w:rPr>
          <w:rFonts w:hint="eastAsia"/>
        </w:rPr>
        <w:t>この学名からコスモスの花言葉は</w:t>
      </w:r>
      <w:r>
        <w:br/>
      </w:r>
      <w:r>
        <w:rPr>
          <w:rFonts w:hint="eastAsia"/>
        </w:rPr>
        <w:t>「乙女の真心」や「優美」など</w:t>
      </w:r>
      <w:r w:rsidR="0086030E">
        <w:t>です。</w:t>
      </w:r>
      <w:r w:rsidR="0086030E">
        <w:br/>
      </w:r>
      <w:r>
        <w:rPr>
          <w:noProof/>
        </w:rPr>
        <w:drawing>
          <wp:inline distT="0" distB="0" distL="0" distR="0">
            <wp:extent cx="4162425" cy="2777118"/>
            <wp:effectExtent l="0" t="0" r="0" b="4445"/>
            <wp:docPr id="4" name="図 4" descr="C:\Users\funahashi\Desktop\481261db235abe336e7c825e82913af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ahashi\Desktop\481261db235abe336e7c825e82913afa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90" cy="27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9A0">
        <w:br/>
      </w:r>
      <w:r w:rsidR="00DC7F53">
        <w:br/>
      </w:r>
      <w:r w:rsidR="00DC7F53">
        <w:rPr>
          <w:rFonts w:hint="eastAsia"/>
        </w:rPr>
        <w:t>大阪の街中でもたまに植えられてい</w:t>
      </w:r>
      <w:r w:rsidR="008C3389">
        <w:rPr>
          <w:rFonts w:hint="eastAsia"/>
        </w:rPr>
        <w:t>ますね。</w:t>
      </w:r>
      <w:r w:rsidR="008C3389">
        <w:br/>
      </w:r>
      <w:r w:rsidR="008C3389">
        <w:rPr>
          <w:rFonts w:hint="eastAsia"/>
        </w:rPr>
        <w:t>可憐でたおやかなのに</w:t>
      </w:r>
      <w:r w:rsidR="008C3389">
        <w:br/>
      </w:r>
      <w:r w:rsidR="008C3389" w:rsidRPr="008C3389">
        <w:rPr>
          <w:rFonts w:hint="eastAsia"/>
        </w:rPr>
        <w:t>強風が吹いても倒れないしなやかで</w:t>
      </w:r>
      <w:r w:rsidR="008C3389">
        <w:br/>
      </w:r>
      <w:r w:rsidR="008C3389">
        <w:rPr>
          <w:rFonts w:hint="eastAsia"/>
        </w:rPr>
        <w:t>強い一面を併せもつ</w:t>
      </w:r>
      <w:r w:rsidR="008C3389" w:rsidRPr="008C3389">
        <w:rPr>
          <w:rFonts w:hint="eastAsia"/>
        </w:rPr>
        <w:t>生命力の強さも魅力です</w:t>
      </w:r>
      <w:r w:rsidR="008C3389">
        <w:rPr>
          <w:rFonts w:hint="eastAsia"/>
        </w:rPr>
        <w:t>ね。</w:t>
      </w:r>
    </w:p>
    <w:p w:rsidR="00674FEB" w:rsidRPr="009359A0" w:rsidRDefault="00DC7F53" w:rsidP="008C3389">
      <w:pPr>
        <w:ind w:left="720"/>
      </w:pPr>
      <w:r>
        <w:br/>
      </w:r>
      <w:r w:rsidR="009359A0">
        <w:br/>
      </w:r>
      <w:r w:rsidR="009359A0">
        <w:rPr>
          <w:rFonts w:hint="eastAsia"/>
        </w:rPr>
        <w:t>そういえば</w:t>
      </w:r>
      <w:r w:rsidR="00BB1534">
        <w:br/>
      </w:r>
      <w:r w:rsidR="00BB1534">
        <w:rPr>
          <w:rFonts w:hint="eastAsia"/>
        </w:rPr>
        <w:t>オリックス劇場前にある</w:t>
      </w:r>
      <w:r w:rsidR="00903EDE">
        <w:br/>
      </w:r>
      <w:r w:rsidR="00903EDE">
        <w:rPr>
          <w:rFonts w:hint="eastAsia"/>
        </w:rPr>
        <w:t>新町北</w:t>
      </w:r>
      <w:r w:rsidR="00BB1534">
        <w:rPr>
          <w:rFonts w:hint="eastAsia"/>
        </w:rPr>
        <w:t>公園で</w:t>
      </w:r>
      <w:r w:rsidR="00903EDE">
        <w:rPr>
          <w:rFonts w:hint="eastAsia"/>
        </w:rPr>
        <w:t>休憩していた時のこと。</w:t>
      </w:r>
      <w:r w:rsidR="00903EDE">
        <w:br/>
      </w:r>
      <w:r w:rsidR="00BB1534">
        <w:br/>
      </w:r>
      <w:r w:rsidR="00BB1534">
        <w:rPr>
          <w:rFonts w:hint="eastAsia"/>
        </w:rPr>
        <w:t>可愛い猫</w:t>
      </w:r>
      <w:r w:rsidR="00903EDE">
        <w:rPr>
          <w:rFonts w:hint="eastAsia"/>
        </w:rPr>
        <w:t>さん</w:t>
      </w:r>
      <w:r w:rsidR="00BB1534">
        <w:rPr>
          <w:rFonts w:hint="eastAsia"/>
        </w:rPr>
        <w:t>に出会いました</w:t>
      </w:r>
      <w:r w:rsidR="00903EDE">
        <w:rPr>
          <w:rFonts w:hint="eastAsia"/>
        </w:rPr>
        <w:t>！</w:t>
      </w:r>
      <w:r w:rsidR="00BB1534">
        <w:br/>
      </w:r>
      <w:r w:rsidR="008C3389">
        <w:rPr>
          <w:rFonts w:hint="eastAsia"/>
        </w:rPr>
        <w:t>最近では</w:t>
      </w:r>
      <w:r w:rsidR="00BB1534">
        <w:rPr>
          <w:rFonts w:hint="eastAsia"/>
        </w:rPr>
        <w:t>この辺りで猫に会うのは</w:t>
      </w:r>
      <w:r w:rsidR="00BB1534">
        <w:br/>
      </w:r>
      <w:r w:rsidR="00903EDE">
        <w:rPr>
          <w:rFonts w:hint="eastAsia"/>
        </w:rPr>
        <w:t>少ない</w:t>
      </w:r>
      <w:r w:rsidR="00BB1534">
        <w:rPr>
          <w:rFonts w:hint="eastAsia"/>
        </w:rPr>
        <w:t>ように思います。</w:t>
      </w:r>
      <w:r w:rsidR="008C3389">
        <w:rPr>
          <w:rFonts w:hint="eastAsia"/>
        </w:rPr>
        <w:t>。</w:t>
      </w:r>
      <w:r w:rsidR="00BB1534">
        <w:br/>
      </w:r>
      <w:r w:rsidR="00903EDE">
        <w:br/>
      </w:r>
      <w:r w:rsidR="00903EDE">
        <w:rPr>
          <w:rFonts w:hint="eastAsia"/>
        </w:rPr>
        <w:t>皆さん</w:t>
      </w:r>
      <w:r w:rsidR="00903EDE">
        <w:br/>
      </w:r>
      <w:r w:rsidR="00903EDE">
        <w:rPr>
          <w:rFonts w:hint="eastAsia"/>
        </w:rPr>
        <w:t>会ったことありますか？？！</w:t>
      </w:r>
      <w:r w:rsidR="00903EDE">
        <w:br/>
      </w:r>
      <w:r w:rsidR="00903EDE">
        <w:rPr>
          <w:rFonts w:hint="eastAsia"/>
        </w:rPr>
        <w:t>つい見入って近づいてみました。</w:t>
      </w:r>
      <w:r w:rsidR="00903EDE">
        <w:br/>
      </w:r>
      <w:r w:rsidR="00903EDE">
        <w:br/>
      </w:r>
      <w:r w:rsidR="00903EDE">
        <w:br/>
      </w:r>
      <w:r w:rsidR="00903EDE" w:rsidRPr="00903EDE">
        <w:rPr>
          <w:rFonts w:hint="eastAsia"/>
          <w:b/>
          <w:sz w:val="32"/>
        </w:rPr>
        <w:t>あれ！？</w:t>
      </w:r>
      <w:r w:rsidR="00903EDE" w:rsidRPr="00903EDE">
        <w:rPr>
          <w:b/>
          <w:sz w:val="32"/>
        </w:rPr>
        <w:br/>
      </w:r>
      <w:r w:rsidR="00903EDE">
        <w:br/>
      </w:r>
      <w:r w:rsidR="00BB1534">
        <w:br/>
      </w:r>
      <w:r w:rsidR="00BB1534" w:rsidRPr="00903EDE">
        <w:rPr>
          <w:rFonts w:hint="eastAsia"/>
          <w:b/>
          <w:sz w:val="28"/>
        </w:rPr>
        <w:t>猫さん</w:t>
      </w:r>
      <w:r w:rsidR="00BB1534" w:rsidRPr="00903EDE">
        <w:rPr>
          <w:b/>
          <w:sz w:val="28"/>
        </w:rPr>
        <w:br/>
      </w:r>
      <w:r w:rsidR="00BB1534" w:rsidRPr="00903EDE">
        <w:rPr>
          <w:rFonts w:hint="eastAsia"/>
          <w:b/>
          <w:sz w:val="28"/>
        </w:rPr>
        <w:t>低い姿勢・・・</w:t>
      </w:r>
      <w:r w:rsidR="00BB1534" w:rsidRPr="00903EDE">
        <w:rPr>
          <w:b/>
          <w:sz w:val="28"/>
        </w:rPr>
        <w:br/>
      </w:r>
      <w:r w:rsidR="00BB1534">
        <w:rPr>
          <w:rFonts w:hint="eastAsia"/>
          <w:noProof/>
        </w:rPr>
        <w:drawing>
          <wp:inline distT="0" distB="0" distL="0" distR="0" wp14:anchorId="21B974D1" wp14:editId="62C336A9">
            <wp:extent cx="4000500" cy="2769577"/>
            <wp:effectExtent l="0" t="0" r="0" b="0"/>
            <wp:docPr id="6" name="図 6" descr="C:\Users\funahashi\Desktop\猫そろ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nahashi\Desktop\猫そろ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8" cy="27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534">
        <w:br/>
      </w:r>
      <w:r w:rsidR="00903EDE">
        <w:rPr>
          <w:rFonts w:hint="eastAsia"/>
          <w:b/>
          <w:sz w:val="28"/>
        </w:rPr>
        <w:t>私が近づいていることも</w:t>
      </w:r>
      <w:r w:rsidR="00903EDE">
        <w:rPr>
          <w:b/>
          <w:sz w:val="28"/>
        </w:rPr>
        <w:br/>
      </w:r>
      <w:r w:rsidR="00903EDE">
        <w:rPr>
          <w:rFonts w:hint="eastAsia"/>
          <w:b/>
          <w:sz w:val="28"/>
        </w:rPr>
        <w:t>全然気にせず</w:t>
      </w:r>
      <w:r w:rsidR="00903EDE">
        <w:rPr>
          <w:b/>
          <w:sz w:val="28"/>
        </w:rPr>
        <w:br/>
      </w:r>
      <w:r w:rsidR="00903EDE">
        <w:rPr>
          <w:rFonts w:hint="eastAsia"/>
          <w:b/>
          <w:sz w:val="28"/>
        </w:rPr>
        <w:t>全集中！！！</w:t>
      </w:r>
      <w:r w:rsidR="00903EDE">
        <w:rPr>
          <w:b/>
          <w:sz w:val="28"/>
        </w:rPr>
        <w:br/>
      </w:r>
      <w:r w:rsidR="00BB1534" w:rsidRPr="00903EDE">
        <w:rPr>
          <w:rFonts w:hint="eastAsia"/>
          <w:b/>
          <w:sz w:val="28"/>
        </w:rPr>
        <w:t>鳩を狙っているところ</w:t>
      </w:r>
      <w:r w:rsidR="00903EDE">
        <w:rPr>
          <w:rFonts w:hint="eastAsia"/>
          <w:b/>
          <w:sz w:val="28"/>
        </w:rPr>
        <w:t>みたいです</w:t>
      </w:r>
      <w:r w:rsidR="00280FBB">
        <w:rPr>
          <w:rFonts w:hint="eastAsia"/>
          <w:b/>
          <w:sz w:val="28"/>
        </w:rPr>
        <w:t>ね</w:t>
      </w:r>
      <w:r w:rsidR="00BB1534" w:rsidRPr="00903EDE">
        <w:rPr>
          <w:rFonts w:hint="eastAsia"/>
          <w:b/>
          <w:sz w:val="28"/>
        </w:rPr>
        <w:t>(</w:t>
      </w:r>
      <w:r w:rsidR="00BB1534" w:rsidRPr="00903EDE">
        <w:rPr>
          <w:rFonts w:hint="eastAsia"/>
          <w:b/>
          <w:sz w:val="28"/>
        </w:rPr>
        <w:t>笑</w:t>
      </w:r>
      <w:r w:rsidR="00BB1534" w:rsidRPr="00903EDE">
        <w:rPr>
          <w:rFonts w:hint="eastAsia"/>
          <w:b/>
          <w:sz w:val="28"/>
        </w:rPr>
        <w:t>)</w:t>
      </w:r>
      <w:r w:rsidR="00BB1534" w:rsidRPr="00903EDE">
        <w:rPr>
          <w:b/>
          <w:sz w:val="28"/>
        </w:rPr>
        <w:t xml:space="preserve"> </w:t>
      </w:r>
      <w:r w:rsidR="00141D3E" w:rsidRPr="00903EDE">
        <w:rPr>
          <w:b/>
          <w:sz w:val="28"/>
        </w:rPr>
        <w:br/>
      </w:r>
      <w:r w:rsidR="00BB1534">
        <w:rPr>
          <w:rFonts w:hint="eastAsia"/>
          <w:noProof/>
        </w:rPr>
        <w:drawing>
          <wp:inline distT="0" distB="0" distL="0" distR="0" wp14:anchorId="3C17F071" wp14:editId="7D6FF584">
            <wp:extent cx="4171950" cy="3128963"/>
            <wp:effectExtent l="0" t="0" r="0" b="0"/>
            <wp:docPr id="5" name="図 5" descr="C:\Users\funahashi\Dropbox (古物)\ブログ用\2019夏ネタ\写真 2019-09-19 14 38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nahashi\Dropbox (古物)\ブログ用\2019夏ネタ\写真 2019-09-19 14 38 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27" cy="31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DE">
        <w:rPr>
          <w:b/>
          <w:noProof/>
          <w:sz w:val="28"/>
        </w:rPr>
        <w:br/>
      </w:r>
      <w:r w:rsidR="00903EDE" w:rsidRPr="00903EDE">
        <w:rPr>
          <w:rFonts w:hint="eastAsia"/>
          <w:b/>
          <w:noProof/>
          <w:sz w:val="28"/>
        </w:rPr>
        <w:t>残念ながら近づくまでに飛び去ってしまい</w:t>
      </w:r>
      <w:r w:rsidR="00903EDE" w:rsidRPr="00903EDE">
        <w:rPr>
          <w:b/>
          <w:noProof/>
          <w:sz w:val="28"/>
        </w:rPr>
        <w:br/>
      </w:r>
      <w:r w:rsidR="00903EDE" w:rsidRPr="00903EDE">
        <w:rPr>
          <w:rFonts w:hint="eastAsia"/>
          <w:b/>
          <w:noProof/>
          <w:sz w:val="28"/>
        </w:rPr>
        <w:t>切なそうに空を見上げていました。。</w:t>
      </w:r>
      <w:r w:rsidR="00BB1534" w:rsidRPr="00903EDE">
        <w:rPr>
          <w:b/>
          <w:noProof/>
          <w:sz w:val="28"/>
        </w:rPr>
        <w:br/>
      </w:r>
      <w:r w:rsidR="00BB1534">
        <w:rPr>
          <w:rFonts w:hint="eastAsia"/>
          <w:noProof/>
        </w:rPr>
        <w:drawing>
          <wp:inline distT="0" distB="0" distL="0" distR="0" wp14:anchorId="3D2BAAE7" wp14:editId="4F483E54">
            <wp:extent cx="4191000" cy="3143250"/>
            <wp:effectExtent l="0" t="0" r="0" b="0"/>
            <wp:docPr id="2" name="図 2" descr="C:\Users\funahashi\Dropbox (古物)\ブログ用\2019夏ネタ\写真 2019-09-19 14 40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nahashi\Dropbox (古物)\ブログ用\2019夏ネタ\写真 2019-09-19 14 40 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DE">
        <w:rPr>
          <w:noProof/>
        </w:rPr>
        <w:br/>
      </w:r>
      <w:r w:rsidR="00903EDE" w:rsidRPr="00903EDE">
        <w:rPr>
          <w:rFonts w:hint="eastAsia"/>
          <w:b/>
          <w:noProof/>
          <w:sz w:val="28"/>
        </w:rPr>
        <w:t>猫さん</w:t>
      </w:r>
      <w:r w:rsidR="00903EDE" w:rsidRPr="00903EDE">
        <w:rPr>
          <w:b/>
          <w:noProof/>
          <w:sz w:val="28"/>
        </w:rPr>
        <w:br/>
      </w:r>
      <w:r w:rsidR="00903EDE" w:rsidRPr="00903EDE">
        <w:rPr>
          <w:rFonts w:hint="eastAsia"/>
          <w:b/>
          <w:noProof/>
          <w:sz w:val="28"/>
        </w:rPr>
        <w:t>いつか近づけるといいですね！</w:t>
      </w:r>
      <w:r w:rsidR="00903EDE">
        <w:rPr>
          <w:noProof/>
        </w:rPr>
        <w:br/>
      </w:r>
      <w:r w:rsidR="00BB1534">
        <w:rPr>
          <w:noProof/>
        </w:rPr>
        <w:drawing>
          <wp:inline distT="0" distB="0" distL="0" distR="0" wp14:anchorId="37952143" wp14:editId="6F29D018">
            <wp:extent cx="4130039" cy="3097530"/>
            <wp:effectExtent l="0" t="0" r="4445" b="7620"/>
            <wp:docPr id="1" name="図 1" descr="C:\Users\funahashi\Dropbox (古物)\ブログ用\2019夏ネタ\写真 2019-09-19 14 39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ahashi\Dropbox (古物)\ブログ用\2019夏ネタ\写真 2019-09-19 14 39 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75" cy="31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087">
        <w:br/>
      </w:r>
      <w:r w:rsidR="008C3389">
        <w:rPr>
          <w:rFonts w:hint="eastAsia"/>
        </w:rPr>
        <w:t>ここでも</w:t>
      </w:r>
      <w:r w:rsidR="008C3389" w:rsidRPr="008C3389">
        <w:rPr>
          <w:rFonts w:hint="eastAsia"/>
        </w:rPr>
        <w:t>生命力の強さ</w:t>
      </w:r>
      <w:r w:rsidR="008C3389">
        <w:rPr>
          <w:rFonts w:hint="eastAsia"/>
        </w:rPr>
        <w:t>を感じました</w:t>
      </w:r>
      <w:r w:rsidR="008C3389">
        <w:rPr>
          <w:rFonts w:hint="eastAsia"/>
        </w:rPr>
        <w:t>(*^^)v</w:t>
      </w:r>
      <w:r w:rsidR="008C3389">
        <w:br/>
      </w:r>
      <w:r w:rsidR="008C3389">
        <w:br/>
      </w:r>
      <w:r w:rsidR="008C3389">
        <w:rPr>
          <w:rFonts w:hint="eastAsia"/>
        </w:rPr>
        <w:t>季節の変わり目なので</w:t>
      </w:r>
      <w:r w:rsidR="008C3389">
        <w:br/>
      </w:r>
      <w:r w:rsidR="008C3389">
        <w:rPr>
          <w:rFonts w:hint="eastAsia"/>
        </w:rPr>
        <w:t>体調には気を付けて</w:t>
      </w:r>
      <w:r w:rsidR="008C3389">
        <w:br/>
      </w:r>
      <w:r w:rsidR="00974763">
        <w:rPr>
          <w:rFonts w:hint="eastAsia"/>
        </w:rPr>
        <w:t>週末も</w:t>
      </w:r>
      <w:r w:rsidR="008C3389">
        <w:rPr>
          <w:rFonts w:hint="eastAsia"/>
        </w:rPr>
        <w:t>がんばりましょう</w:t>
      </w:r>
      <w:r w:rsidR="008C3389">
        <w:rPr>
          <w:rFonts w:hint="eastAsia"/>
        </w:rPr>
        <w:t>(^o^)</w:t>
      </w:r>
      <w:r w:rsidR="008C3389">
        <w:rPr>
          <w:rFonts w:hint="eastAsia"/>
        </w:rPr>
        <w:t>丿</w:t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  <w:r w:rsidR="005F7087">
        <w:br/>
      </w:r>
    </w:p>
    <w:p w:rsidR="005F7087" w:rsidRPr="00674FEB" w:rsidRDefault="005F7087"/>
    <w:sectPr w:rsidR="005F7087" w:rsidRPr="00674FEB">
      <w:pgSz w:w="12240" w:h="15840"/>
      <w:pgMar w:top="1985" w:right="1701" w:bottom="170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log" w:val="1"/>
  </w:docVars>
  <w:rsids>
    <w:rsidRoot w:val="000D0B79"/>
    <w:rsid w:val="000D0B79"/>
    <w:rsid w:val="00106610"/>
    <w:rsid w:val="00122405"/>
    <w:rsid w:val="00141D3E"/>
    <w:rsid w:val="001A6378"/>
    <w:rsid w:val="00280FBB"/>
    <w:rsid w:val="002913A3"/>
    <w:rsid w:val="003E6143"/>
    <w:rsid w:val="005F7087"/>
    <w:rsid w:val="00603A45"/>
    <w:rsid w:val="00674FEB"/>
    <w:rsid w:val="00722624"/>
    <w:rsid w:val="00775603"/>
    <w:rsid w:val="007A6884"/>
    <w:rsid w:val="0086030E"/>
    <w:rsid w:val="008C3389"/>
    <w:rsid w:val="008D56BA"/>
    <w:rsid w:val="00903EDE"/>
    <w:rsid w:val="009359A0"/>
    <w:rsid w:val="00974763"/>
    <w:rsid w:val="009B41BA"/>
    <w:rsid w:val="00BB1534"/>
    <w:rsid w:val="00DA4F1E"/>
    <w:rsid w:val="00DC7F53"/>
    <w:rsid w:val="00E73ABE"/>
    <w:rsid w:val="00FD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0CCBC12-8541-4C43-9CE3-AC7371FD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23E4F" w:themeColor="text2" w:themeShade="BF"/>
      <w:sz w:val="30"/>
      <w:szCs w:val="36"/>
    </w:rPr>
  </w:style>
  <w:style w:type="paragraph" w:styleId="2">
    <w:name w:val="heading 2"/>
    <w:basedOn w:val="a"/>
    <w:next w:val="a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sz w:val="26"/>
      <w:szCs w:val="32"/>
    </w:rPr>
  </w:style>
  <w:style w:type="paragraph" w:styleId="3">
    <w:name w:val="heading 3"/>
    <w:basedOn w:val="a"/>
    <w:next w:val="a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23E4F" w:themeColor="text2" w:themeShade="BF"/>
      <w:szCs w:val="28"/>
    </w:rPr>
  </w:style>
  <w:style w:type="paragraph" w:styleId="4">
    <w:name w:val="heading 4"/>
    <w:basedOn w:val="a"/>
    <w:next w:val="a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323E4F" w:themeColor="text2" w:themeShade="BF"/>
      <w:szCs w:val="28"/>
    </w:rPr>
  </w:style>
  <w:style w:type="paragraph" w:styleId="5">
    <w:name w:val="heading 5"/>
    <w:basedOn w:val="a"/>
    <w:next w:val="a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323E4F" w:themeColor="text2" w:themeShade="BF"/>
      <w:szCs w:val="28"/>
    </w:rPr>
  </w:style>
  <w:style w:type="paragraph" w:styleId="6">
    <w:name w:val="heading 6"/>
    <w:basedOn w:val="a"/>
    <w:next w:val="a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323E4F" w:themeColor="text2" w:themeShade="BF"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262626"/>
      <w:sz w:val="32"/>
      <w:szCs w:val="38"/>
    </w:rPr>
  </w:style>
  <w:style w:type="paragraph" w:customStyle="1" w:styleId="PublishStatus">
    <w:name w:val="Publish Status"/>
    <w:basedOn w:val="a"/>
    <w:semiHidden/>
    <w:pPr>
      <w:pBdr>
        <w:top w:val="single" w:sz="8" w:space="1" w:color="E1E1E1"/>
        <w:left w:val="single" w:sz="8" w:space="2" w:color="F0F0F0"/>
        <w:bottom w:val="single" w:sz="8" w:space="1" w:color="E1E1E1"/>
        <w:right w:val="single" w:sz="8" w:space="2" w:color="F0F0F0"/>
      </w:pBdr>
      <w:shd w:val="clear" w:color="auto" w:fill="F0F0F0"/>
      <w:spacing w:before="100" w:after="100"/>
    </w:pPr>
    <w:rPr>
      <w:rFonts w:ascii="Segoe UI" w:hAnsi="Segoe UI"/>
      <w:color w:val="444444"/>
      <w:sz w:val="18"/>
      <w:szCs w:val="26"/>
    </w:rPr>
  </w:style>
  <w:style w:type="paragraph" w:customStyle="1" w:styleId="PublishStatusAccessible">
    <w:name w:val="PublishStatus_Accessible"/>
    <w:basedOn w:val="a"/>
    <w:semiHidden/>
    <w:pPr>
      <w:pBdr>
        <w:top w:val="single" w:sz="4" w:space="1" w:color="444444"/>
        <w:left w:val="single" w:sz="4" w:space="4" w:color="444444"/>
        <w:bottom w:val="single" w:sz="4" w:space="1" w:color="444444"/>
        <w:right w:val="single" w:sz="4" w:space="4" w:color="444444"/>
      </w:pBdr>
      <w:spacing w:before="100" w:after="100"/>
    </w:pPr>
    <w:rPr>
      <w:sz w:val="18"/>
      <w:szCs w:val="26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666666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a4">
    <w:name w:val="List Paragraph"/>
    <w:basedOn w:val="a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a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a"/>
    <w:next w:val="a"/>
    <w:semiHidden/>
    <w:pPr>
      <w:spacing w:after="120"/>
    </w:pPr>
    <w:rPr>
      <w:sz w:val="2"/>
      <w:szCs w:val="2"/>
    </w:rPr>
  </w:style>
  <w:style w:type="character" w:styleId="a5">
    <w:name w:val="Emphasis"/>
    <w:basedOn w:val="a0"/>
    <w:uiPriority w:val="22"/>
    <w:qFormat/>
    <w:rPr>
      <w:i/>
      <w:iCs/>
    </w:rPr>
  </w:style>
  <w:style w:type="character" w:styleId="a6">
    <w:name w:val="Strong"/>
    <w:basedOn w:val="a0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C6C6C6"/>
      </w:pBdr>
      <w:spacing w:after="0"/>
    </w:pPr>
    <w:rPr>
      <w:sz w:val="2"/>
      <w:szCs w:val="2"/>
    </w:rPr>
  </w:style>
  <w:style w:type="paragraph" w:styleId="a7">
    <w:name w:val="Quote"/>
    <w:basedOn w:val="a"/>
    <w:next w:val="a"/>
    <w:uiPriority w:val="1"/>
    <w:qFormat/>
    <w:pPr>
      <w:ind w:left="720" w:right="720"/>
    </w:pPr>
    <w:rPr>
      <w:color w:val="000000" w:themeColor="text1"/>
    </w:rPr>
  </w:style>
  <w:style w:type="paragraph" w:styleId="Web">
    <w:name w:val="Normal (Web)"/>
    <w:basedOn w:val="a"/>
    <w:uiPriority w:val="1"/>
    <w:rsid w:val="001A4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nahashi\AppData\Roaming\Microsoft\Templates\&#12502;&#12525;&#12464;&#12398;&#25237;&#31295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95120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D0D89E-9718-43FE-8366-4EE752E7AEF4}"/>
      </w:docPartPr>
      <w:docPartBody>
        <w:p w:rsidR="001C7B4B" w:rsidRDefault="00B9717C">
          <w:r w:rsidRPr="00EC45A9">
            <w:rPr>
              <w:rStyle w:val="a3"/>
              <w:rFonts w:hint="eastAsia"/>
            </w:rPr>
            <w:t>[</w:t>
          </w:r>
          <w:r w:rsidRPr="00EC45A9">
            <w:rPr>
              <w:rStyle w:val="a3"/>
              <w:rFonts w:hint="eastAsia"/>
            </w:rPr>
            <w:t>ここに投稿タイトルを入力してください</w:t>
          </w:r>
          <w:r w:rsidRPr="00EC45A9">
            <w:rPr>
              <w:rStyle w:val="a3"/>
              <w:rFonts w:hint="eastAsia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529"/>
    <w:rsid w:val="00097019"/>
    <w:rsid w:val="001C7B4B"/>
    <w:rsid w:val="00226E6E"/>
    <w:rsid w:val="003A0460"/>
    <w:rsid w:val="004C0ADE"/>
    <w:rsid w:val="004C6529"/>
    <w:rsid w:val="005F7555"/>
    <w:rsid w:val="006E1CBB"/>
    <w:rsid w:val="008E0006"/>
    <w:rsid w:val="009720CF"/>
    <w:rsid w:val="00A7738E"/>
    <w:rsid w:val="00A8581D"/>
    <w:rsid w:val="00B9717C"/>
    <w:rsid w:val="00D00221"/>
    <w:rsid w:val="00DA3204"/>
    <w:rsid w:val="00E4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9717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logPostInfo xmlns="http://www.microsoft.com/Office/Word/BlogTool">
  <PostTitle>新町北公園にて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/>
</BlogPostInfo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329CAD-B019-4FA6-9FEF-74898909AD20}">
  <ds:schemaRefs>
    <ds:schemaRef ds:uri="http://www.microsoft.com/Office/Word/BlogTool"/>
  </ds:schemaRefs>
</ds:datastoreItem>
</file>

<file path=customXml/itemProps2.xml><?xml version="1.0" encoding="utf-8"?>
<ds:datastoreItem xmlns:ds="http://schemas.openxmlformats.org/officeDocument/2006/customXml" ds:itemID="{2625194C-152B-43BF-BBD7-C409ED6169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ブログの投稿</Template>
  <TotalTime>1447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funahashi</dc:creator>
  <cp:keywords/>
  <dc:description/>
  <cp:lastModifiedBy>funahashi</cp:lastModifiedBy>
  <cp:revision>13</cp:revision>
  <dcterms:created xsi:type="dcterms:W3CDTF">2019-09-12T00:47:00Z</dcterms:created>
  <dcterms:modified xsi:type="dcterms:W3CDTF">2019-09-27T06:50:00Z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TC028435959991</vt:lpwstr>
  </property>
</Properties>
</file>